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E2EB0" w14:textId="77777777" w:rsidR="00522B26" w:rsidRPr="00A85DAF" w:rsidRDefault="00522B26" w:rsidP="00522B26">
      <w:pPr>
        <w:spacing w:after="0" w:line="240" w:lineRule="auto"/>
        <w:ind w:left="-900" w:right="-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EWS</w:t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 IMMEDIATE RELEASE</w:t>
      </w:r>
    </w:p>
    <w:p w14:paraId="1F02006A" w14:textId="77777777" w:rsidR="00522B26" w:rsidRDefault="00522B26" w:rsidP="00522B26">
      <w:pPr>
        <w:spacing w:after="0" w:line="240" w:lineRule="auto"/>
        <w:ind w:lef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85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</w:p>
    <w:p w14:paraId="2AD69A55" w14:textId="77777777" w:rsidR="00522B26" w:rsidRPr="005D5E5F" w:rsidRDefault="00522B26" w:rsidP="00522B26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EB6EB9" w14:textId="34E81162" w:rsidR="005D6799" w:rsidRDefault="00236D31" w:rsidP="005D6799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JNP</w:t>
      </w:r>
      <w:r w:rsidR="005D6799" w:rsidRPr="005D67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Project</w:t>
      </w:r>
      <w:r w:rsidR="005D6799" w:rsidRPr="005D67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™</w:t>
      </w:r>
      <w:r w:rsidR="00BA0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Asks Area</w:t>
      </w:r>
      <w:r w:rsidR="00887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81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School </w:t>
      </w:r>
      <w:r w:rsidR="00DA6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Kids t</w:t>
      </w:r>
      <w:r w:rsidR="005D6799" w:rsidRPr="005D67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 Discover Their “Inner Awesome” With </w:t>
      </w:r>
    </w:p>
    <w:p w14:paraId="34035965" w14:textId="5D035487" w:rsidR="005D6799" w:rsidRPr="005D6799" w:rsidRDefault="005D6799" w:rsidP="005D6799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D679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Boomerang It</w:t>
      </w:r>
      <w:r w:rsidR="008E1F4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!</w:t>
      </w:r>
      <w:r w:rsidR="0082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17B0" w:rsidRPr="00FC1CB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Challenge</w:t>
      </w:r>
      <w:r w:rsidR="00BA0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87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beginning </w:t>
      </w:r>
      <w:r w:rsidR="0082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March 20th</w:t>
      </w:r>
    </w:p>
    <w:p w14:paraId="7F893547" w14:textId="77777777" w:rsidR="005D6799" w:rsidRDefault="005D6799" w:rsidP="005D6799">
      <w:pPr>
        <w:spacing w:after="0" w:line="240" w:lineRule="auto"/>
        <w:ind w:left="-90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46D6AF" w14:textId="12FDA269" w:rsidR="005F7059" w:rsidRPr="00FC1CB1" w:rsidRDefault="008217B0" w:rsidP="00FC1CB1">
      <w:pPr>
        <w:spacing w:after="0"/>
        <w:ind w:left="-900"/>
        <w:rPr>
          <w:rStyle w:val="Strong"/>
          <w:rFonts w:ascii="Times New Roman" w:hAnsi="Times New Roman" w:cs="Times New Roman"/>
          <w:b w:val="0"/>
          <w:sz w:val="19"/>
          <w:szCs w:val="19"/>
        </w:rPr>
      </w:pPr>
      <w:r w:rsidRPr="00FC1CB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ANNAPOLIS, MD (March </w:t>
      </w:r>
      <w:r w:rsidR="00564F2E" w:rsidRPr="00FC1CB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1</w:t>
      </w:r>
      <w:r w:rsidR="00564F2E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8</w:t>
      </w:r>
      <w:r w:rsidRPr="00FC1CB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,</w:t>
      </w:r>
      <w:r w:rsidR="005D6799" w:rsidRPr="00FC1CB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2015) </w:t>
      </w:r>
      <w:hyperlink r:id="rId7" w:history="1">
        <w:r w:rsidR="005F7059" w:rsidRPr="00FC1CB1">
          <w:rPr>
            <w:rStyle w:val="Hyperlink"/>
            <w:rFonts w:ascii="Times New Roman" w:eastAsia="Times New Roman" w:hAnsi="Times New Roman" w:cs="Times New Roman"/>
            <w:bCs/>
            <w:sz w:val="19"/>
            <w:szCs w:val="19"/>
          </w:rPr>
          <w:t>The JNP Project</w:t>
        </w:r>
      </w:hyperlink>
      <w:r w:rsidR="005F7059" w:rsidRPr="00FC1CB1">
        <w:rPr>
          <w:rFonts w:ascii="Times New Roman" w:eastAsia="Times New Roman" w:hAnsi="Times New Roman" w:cs="Times New Roman"/>
          <w:bCs/>
          <w:color w:val="000000"/>
          <w:sz w:val="19"/>
          <w:szCs w:val="19"/>
          <w:vertAlign w:val="superscript"/>
        </w:rPr>
        <w:t>™</w:t>
      </w:r>
      <w:r w:rsidR="005F7059" w:rsidRPr="00FC1CB1">
        <w:rPr>
          <w:rFonts w:ascii="Times New Roman" w:eastAsia="Times New Roman" w:hAnsi="Times New Roman" w:cs="Times New Roman"/>
          <w:bCs/>
          <w:color w:val="000000"/>
          <w:sz w:val="19"/>
          <w:szCs w:val="19"/>
        </w:rPr>
        <w:t xml:space="preserve">, creators of a new </w:t>
      </w:r>
      <w:r w:rsidR="005F7059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self-esteem empowerment storybook series for kids ages 5-12+, will</w:t>
      </w:r>
      <w:r w:rsidR="005F7059" w:rsidRPr="00FC1CB1">
        <w:rPr>
          <w:rStyle w:val="Strong"/>
          <w:rFonts w:ascii="Times New Roman" w:hAnsi="Times New Roman" w:cs="Times New Roman"/>
          <w:sz w:val="19"/>
          <w:szCs w:val="19"/>
        </w:rPr>
        <w:t xml:space="preserve"> </w:t>
      </w:r>
      <w:r w:rsidR="005F7059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launch Phase One of the </w:t>
      </w:r>
      <w:r w:rsidR="005F7059" w:rsidRPr="00FC1CB1">
        <w:rPr>
          <w:rStyle w:val="Strong"/>
          <w:rFonts w:ascii="Times New Roman" w:hAnsi="Times New Roman" w:cs="Times New Roman"/>
          <w:i/>
          <w:sz w:val="19"/>
          <w:szCs w:val="19"/>
        </w:rPr>
        <w:t>Inner Awesome Action “Good Acts Of…” BOOMERANG IT!</w:t>
      </w:r>
      <w:r w:rsidR="005F7059" w:rsidRPr="00FC1CB1">
        <w:rPr>
          <w:rStyle w:val="Strong"/>
          <w:rFonts w:ascii="Times New Roman" w:hAnsi="Times New Roman" w:cs="Times New Roman"/>
          <w:sz w:val="19"/>
          <w:szCs w:val="19"/>
        </w:rPr>
        <w:t xml:space="preserve"> </w:t>
      </w:r>
      <w:r w:rsidR="005F7059" w:rsidRPr="00FC1CB1">
        <w:rPr>
          <w:rStyle w:val="Strong"/>
          <w:rFonts w:ascii="Times New Roman" w:hAnsi="Times New Roman" w:cs="Times New Roman"/>
          <w:i/>
          <w:sz w:val="19"/>
          <w:szCs w:val="19"/>
        </w:rPr>
        <w:t xml:space="preserve">Challenge </w:t>
      </w:r>
      <w:r w:rsidR="005F7059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with children from area schools, as well as other schools in the nation, on March 20, 2015. On that day</w:t>
      </w:r>
      <w:r w:rsidR="0010482A">
        <w:rPr>
          <w:rStyle w:val="Strong"/>
          <w:rFonts w:ascii="Times New Roman" w:hAnsi="Times New Roman" w:cs="Times New Roman"/>
          <w:b w:val="0"/>
          <w:sz w:val="19"/>
          <w:szCs w:val="19"/>
        </w:rPr>
        <w:t>,</w:t>
      </w:r>
      <w:r w:rsidR="005F7059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JNP also officially opens its international headquarters at 126 West Street in Annapolis with a ribbon cutting ceremony at 9:30 A.M. City officials, local businesses, educators, and other members of the community will be in attendance.</w:t>
      </w:r>
    </w:p>
    <w:p w14:paraId="5FA6D682" w14:textId="77777777" w:rsidR="005F7059" w:rsidRPr="00FC1CB1" w:rsidRDefault="005F7059" w:rsidP="00FC1CB1">
      <w:pPr>
        <w:spacing w:after="0"/>
        <w:ind w:left="-900"/>
        <w:rPr>
          <w:rStyle w:val="Strong"/>
          <w:rFonts w:ascii="Times New Roman" w:hAnsi="Times New Roman" w:cs="Times New Roman"/>
          <w:b w:val="0"/>
          <w:sz w:val="19"/>
          <w:szCs w:val="19"/>
        </w:rPr>
      </w:pPr>
    </w:p>
    <w:p w14:paraId="1E801863" w14:textId="0AAB7697" w:rsidR="005D6799" w:rsidRPr="00FC1CB1" w:rsidRDefault="005D6799" w:rsidP="00FC1CB1">
      <w:pPr>
        <w:spacing w:after="0"/>
        <w:ind w:left="-900"/>
        <w:rPr>
          <w:rStyle w:val="Strong"/>
          <w:rFonts w:ascii="Times New Roman" w:hAnsi="Times New Roman" w:cs="Times New Roman"/>
          <w:b w:val="0"/>
          <w:sz w:val="19"/>
          <w:szCs w:val="19"/>
        </w:rPr>
      </w:pP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The kids</w:t>
      </w:r>
      <w:r w:rsidR="00D113CB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that “take the Challenge”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will be </w:t>
      </w:r>
      <w:r w:rsidR="00D113CB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required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to “Do something good. Do it right. Make a Positive Difference.” </w:t>
      </w:r>
      <w:r w:rsidR="00564F2E" w:rsidRPr="00A12CD4">
        <w:rPr>
          <w:rStyle w:val="Strong"/>
          <w:rFonts w:ascii="Times New Roman" w:hAnsi="Times New Roman" w:cs="Times New Roman"/>
          <w:b w:val="0"/>
          <w:sz w:val="19"/>
          <w:szCs w:val="19"/>
        </w:rPr>
        <w:t>Their good</w:t>
      </w:r>
      <w:r w:rsidR="00F94782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“Act</w:t>
      </w:r>
      <w:r w:rsidR="005B0FEA">
        <w:rPr>
          <w:rStyle w:val="Strong"/>
          <w:rFonts w:ascii="Times New Roman" w:hAnsi="Times New Roman" w:cs="Times New Roman"/>
          <w:b w:val="0"/>
          <w:sz w:val="19"/>
          <w:szCs w:val="19"/>
        </w:rPr>
        <w:t>s</w:t>
      </w:r>
      <w:r w:rsidR="00F94782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o</w:t>
      </w:r>
      <w:r w:rsidR="00D113CB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f….”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can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then be shared on the JNP website</w:t>
      </w:r>
      <w:r w:rsidR="004555ED">
        <w:rPr>
          <w:rStyle w:val="Strong"/>
          <w:rFonts w:ascii="Times New Roman" w:hAnsi="Times New Roman" w:cs="Times New Roman"/>
          <w:b w:val="0"/>
          <w:sz w:val="19"/>
          <w:szCs w:val="19"/>
        </w:rPr>
        <w:t>—</w:t>
      </w:r>
      <w:r w:rsidR="00D113CB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inspiring others to take the Challenge and empower </w:t>
      </w:r>
      <w:r w:rsidR="004555ED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their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self-</w:t>
      </w:r>
      <w:r w:rsidR="00D113CB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esteem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. Our goal is to ultimately total </w:t>
      </w:r>
      <w:r w:rsidR="00564F2E" w:rsidRPr="00A12CD4">
        <w:rPr>
          <w:rStyle w:val="Strong"/>
          <w:rFonts w:ascii="Times New Roman" w:hAnsi="Times New Roman" w:cs="Times New Roman"/>
          <w:b w:val="0"/>
          <w:sz w:val="19"/>
          <w:szCs w:val="19"/>
        </w:rPr>
        <w:t>one million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good</w:t>
      </w:r>
      <w:r w:rsidR="0010482A">
        <w:rPr>
          <w:rStyle w:val="Strong"/>
          <w:rFonts w:ascii="Times New Roman" w:hAnsi="Times New Roman" w:cs="Times New Roman"/>
          <w:b w:val="0"/>
          <w:sz w:val="19"/>
          <w:szCs w:val="19"/>
        </w:rPr>
        <w:t>-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acts around the world! </w:t>
      </w:r>
    </w:p>
    <w:p w14:paraId="33345BAB" w14:textId="77777777" w:rsidR="005D6799" w:rsidRPr="00FC1CB1" w:rsidRDefault="005D6799" w:rsidP="00FC1CB1">
      <w:pPr>
        <w:pStyle w:val="NoSpacing"/>
        <w:spacing w:line="276" w:lineRule="auto"/>
        <w:ind w:left="-900" w:right="-270"/>
        <w:rPr>
          <w:rStyle w:val="Strong"/>
          <w:rFonts w:ascii="Times New Roman" w:hAnsi="Times New Roman" w:cs="Times New Roman"/>
          <w:b w:val="0"/>
          <w:sz w:val="19"/>
          <w:szCs w:val="19"/>
        </w:rPr>
      </w:pPr>
    </w:p>
    <w:p w14:paraId="7AAD7075" w14:textId="64DEEDAD" w:rsidR="00522B26" w:rsidRPr="00FC1CB1" w:rsidRDefault="00522B26" w:rsidP="00FC1CB1">
      <w:pPr>
        <w:spacing w:after="0"/>
        <w:ind w:left="-900" w:right="-270"/>
        <w:rPr>
          <w:rStyle w:val="Strong"/>
          <w:rFonts w:ascii="Times New Roman" w:hAnsi="Times New Roman" w:cs="Times New Roman"/>
          <w:sz w:val="19"/>
          <w:szCs w:val="19"/>
        </w:rPr>
      </w:pP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Not just a series of self-esteem books for kids, The JNP Project is also a </w:t>
      </w:r>
      <w:r w:rsidRPr="00FC1CB1">
        <w:rPr>
          <w:rStyle w:val="Strong"/>
          <w:rFonts w:ascii="Times New Roman" w:hAnsi="Times New Roman" w:cs="Times New Roman"/>
          <w:b w:val="0"/>
          <w:i/>
          <w:sz w:val="19"/>
          <w:szCs w:val="19"/>
        </w:rPr>
        <w:t>movement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that nurtures character, courage, and confidence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, beginning in young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children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.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In addition, t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he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P</w:t>
      </w:r>
      <w:r w:rsidR="004555ED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roject offers </w:t>
      </w:r>
      <w:r w:rsid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products and services: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age-appropriate educational materia</w:t>
      </w:r>
      <w:r w:rsidR="00725C04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ls for parents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, grandparents, caregivers, educators, counselors and homeschoolers</w:t>
      </w:r>
      <w:r w:rsid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;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interactive website resources</w:t>
      </w:r>
      <w:r w:rsidR="0010482A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and activities</w:t>
      </w:r>
      <w:r w:rsid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;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kids’ g</w:t>
      </w:r>
      <w:r w:rsidR="00725C04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e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ar</w:t>
      </w:r>
      <w:r w:rsid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;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</w:t>
      </w:r>
      <w:r w:rsidR="006F388A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and on-line subscription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services. </w:t>
      </w:r>
      <w:r w:rsidR="00312E8F">
        <w:rPr>
          <w:rStyle w:val="Strong"/>
          <w:rFonts w:ascii="Times New Roman" w:hAnsi="Times New Roman" w:cs="Times New Roman"/>
          <w:b w:val="0"/>
          <w:sz w:val="19"/>
          <w:szCs w:val="19"/>
        </w:rPr>
        <w:t>Printed books</w:t>
      </w:r>
      <w:r w:rsidR="00B54BE0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and all other products </w:t>
      </w:r>
      <w:r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can be purchased </w:t>
      </w:r>
      <w:r w:rsidR="00B54BE0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>on the website</w:t>
      </w:r>
      <w:r w:rsidR="00312E8F">
        <w:rPr>
          <w:rStyle w:val="Strong"/>
          <w:rFonts w:ascii="Times New Roman" w:hAnsi="Times New Roman" w:cs="Times New Roman"/>
          <w:b w:val="0"/>
          <w:sz w:val="19"/>
          <w:szCs w:val="19"/>
        </w:rPr>
        <w:t>,</w:t>
      </w:r>
      <w:r w:rsidR="00B54BE0" w:rsidRPr="00FC1CB1">
        <w:rPr>
          <w:rStyle w:val="Strong"/>
          <w:rFonts w:ascii="Times New Roman" w:hAnsi="Times New Roman" w:cs="Times New Roman"/>
          <w:b w:val="0"/>
          <w:sz w:val="19"/>
          <w:szCs w:val="19"/>
        </w:rPr>
        <w:t xml:space="preserve"> </w:t>
      </w:r>
      <w:hyperlink r:id="rId8" w:history="1">
        <w:r w:rsidR="00B54BE0" w:rsidRPr="00FC1CB1">
          <w:rPr>
            <w:rStyle w:val="Hyperlink"/>
            <w:rFonts w:ascii="Times New Roman" w:eastAsia="Times New Roman" w:hAnsi="Times New Roman" w:cs="Times New Roman"/>
            <w:bCs/>
            <w:sz w:val="19"/>
            <w:szCs w:val="19"/>
          </w:rPr>
          <w:t>www.theJNPproject.com</w:t>
        </w:r>
      </w:hyperlink>
      <w:r w:rsidRPr="00FC1CB1">
        <w:rPr>
          <w:rFonts w:ascii="Times New Roman" w:eastAsia="Times New Roman" w:hAnsi="Times New Roman" w:cs="Times New Roman"/>
          <w:bCs/>
          <w:color w:val="0000FF"/>
          <w:sz w:val="19"/>
          <w:szCs w:val="19"/>
        </w:rPr>
        <w:t xml:space="preserve"> </w:t>
      </w:r>
      <w:r w:rsidR="00312E8F">
        <w:rPr>
          <w:rFonts w:ascii="Times New Roman" w:eastAsia="Times New Roman" w:hAnsi="Times New Roman" w:cs="Times New Roman"/>
          <w:bCs/>
          <w:color w:val="0000FF"/>
          <w:sz w:val="19"/>
          <w:szCs w:val="19"/>
        </w:rPr>
        <w:t xml:space="preserve">, 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or at the JNP retail store located at </w:t>
      </w:r>
      <w:r w:rsidR="006F388A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1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26 West Street in Annapolis. Digital versions can be purchased 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>through the website,</w:t>
      </w:r>
      <w:r w:rsidR="006F388A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hyperlink r:id="rId9" w:history="1">
        <w:r w:rsidRPr="00FC1CB1">
          <w:rPr>
            <w:rStyle w:val="Hyperlink"/>
            <w:rFonts w:ascii="Times New Roman" w:eastAsia="Times New Roman" w:hAnsi="Times New Roman" w:cs="Times New Roman"/>
            <w:sz w:val="19"/>
            <w:szCs w:val="19"/>
          </w:rPr>
          <w:t>http://thejnpproject.com/product-caategory/aventure-stories/</w:t>
        </w:r>
      </w:hyperlink>
      <w:r w:rsidR="00312E8F">
        <w:rPr>
          <w:rStyle w:val="Hyperlink"/>
          <w:rFonts w:ascii="Times New Roman" w:eastAsia="Times New Roman" w:hAnsi="Times New Roman" w:cs="Times New Roman"/>
          <w:sz w:val="19"/>
          <w:szCs w:val="19"/>
        </w:rPr>
        <w:t>,</w:t>
      </w:r>
      <w:r w:rsidR="006F388A" w:rsidRPr="00FC1CB1"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in </w:t>
      </w:r>
      <w:r w:rsidR="006F388A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Amazon/Kindle, </w:t>
      </w:r>
      <w:r w:rsidR="00A12CD4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Apple/iBook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 w:rsidR="006F388A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and B&amp;N/Nook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formats</w:t>
      </w:r>
      <w:r w:rsidR="006F388A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.</w:t>
      </w:r>
    </w:p>
    <w:p w14:paraId="6AC02154" w14:textId="77777777" w:rsidR="00522B26" w:rsidRPr="00FC1CB1" w:rsidRDefault="00522B26" w:rsidP="00FC1CB1">
      <w:pPr>
        <w:spacing w:after="0"/>
        <w:ind w:left="-900" w:right="-27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</w:p>
    <w:p w14:paraId="67CB71D9" w14:textId="77777777" w:rsidR="00522B26" w:rsidRPr="00FC1CB1" w:rsidRDefault="00522B26" w:rsidP="00FC1CB1">
      <w:pPr>
        <w:spacing w:after="0"/>
        <w:ind w:left="-90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 w:rsidRPr="00FC1CB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About The JNP Project</w:t>
      </w:r>
    </w:p>
    <w:p w14:paraId="02DB85FA" w14:textId="4C8DD25D" w:rsidR="00522B26" w:rsidRPr="00FC1CB1" w:rsidRDefault="00522B26" w:rsidP="00FC1CB1">
      <w:pPr>
        <w:spacing w:after="0"/>
        <w:ind w:left="-900"/>
        <w:rPr>
          <w:rFonts w:ascii="Times New Roman" w:eastAsia="Times New Roman" w:hAnsi="Times New Roman" w:cs="Times New Roman"/>
          <w:sz w:val="19"/>
          <w:szCs w:val="19"/>
        </w:rPr>
      </w:pP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Founded by Dona Rudderow Sturn, The JNP Project is staffed by seasoned, international professionals and guided by an accomplished Advisory Committee. With</w:t>
      </w:r>
      <w:r w:rsidR="00B54BE0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the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national headquarters based in Annapolis, Maryland, The JNP Project combines original artwork and design with proven teaching methods and outstanding storytelling 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>f</w:t>
      </w:r>
      <w:r w:rsidR="00312E8F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or all 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>girls and boys</w:t>
      </w:r>
      <w:r w:rsidR="00312E8F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in an interactive chapter-book adventure series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>,</w:t>
      </w:r>
      <w:r w:rsid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 w:rsidR="00FC1CB1" w:rsidRPr="00FC1CB1"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>Jane &amp; Jake’s Adventures to Awesome</w:t>
      </w:r>
      <w:r w:rsidR="00FC1CB1"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>.</w:t>
      </w:r>
    </w:p>
    <w:p w14:paraId="3AAF69C3" w14:textId="77777777" w:rsidR="00522B26" w:rsidRPr="00FC1CB1" w:rsidRDefault="00522B26" w:rsidP="00FC1CB1">
      <w:pPr>
        <w:spacing w:after="0"/>
        <w:ind w:left="-900"/>
        <w:rPr>
          <w:rFonts w:ascii="Times New Roman" w:eastAsia="Times New Roman" w:hAnsi="Times New Roman" w:cs="Times New Roman"/>
          <w:sz w:val="19"/>
          <w:szCs w:val="19"/>
        </w:rPr>
      </w:pPr>
    </w:p>
    <w:p w14:paraId="25FB948D" w14:textId="0F709C8B" w:rsidR="00A12CD4" w:rsidRPr="00FC1CB1" w:rsidRDefault="00522B26" w:rsidP="00FC1CB1">
      <w:pPr>
        <w:spacing w:after="0"/>
        <w:ind w:left="-900"/>
        <w:rPr>
          <w:rFonts w:ascii="Times New Roman" w:hAnsi="Times New Roman" w:cs="Times New Roman"/>
          <w:b/>
          <w:i/>
          <w:sz w:val="19"/>
          <w:szCs w:val="19"/>
        </w:rPr>
      </w:pP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All JNP components are supported by an interactive website</w:t>
      </w:r>
      <w:r w:rsidR="004555ED">
        <w:rPr>
          <w:rFonts w:ascii="Times New Roman" w:eastAsia="Times New Roman" w:hAnsi="Times New Roman" w:cs="Times New Roman"/>
          <w:color w:val="000000"/>
          <w:sz w:val="19"/>
          <w:szCs w:val="19"/>
        </w:rPr>
        <w:t>,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featuring</w:t>
      </w:r>
      <w:r w:rsidR="004555ED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a public forum for adults to discuss kids-related issues and a 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Members</w:t>
      </w:r>
      <w:r w:rsidR="004555ED">
        <w:rPr>
          <w:rFonts w:ascii="Times New Roman" w:eastAsia="Times New Roman" w:hAnsi="Times New Roman" w:cs="Times New Roman"/>
          <w:color w:val="000000"/>
          <w:sz w:val="19"/>
          <w:szCs w:val="19"/>
        </w:rPr>
        <w:t>-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Only private Q&amp;A</w:t>
      </w:r>
      <w:r w:rsidR="00312E8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(parenting and education p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rofessional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>s answer members’</w:t>
      </w:r>
      <w:r w:rsidR="000C70FB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questions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>). For ki</w:t>
      </w:r>
      <w:r w:rsidR="004555ED">
        <w:rPr>
          <w:rFonts w:ascii="Times New Roman" w:eastAsia="Times New Roman" w:hAnsi="Times New Roman" w:cs="Times New Roman"/>
          <w:color w:val="000000"/>
          <w:sz w:val="19"/>
          <w:szCs w:val="19"/>
        </w:rPr>
        <w:t>ds, the JNP website also provide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>s</w:t>
      </w:r>
      <w:r w:rsid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a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forum to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talk to Jane and Jake directly,</w:t>
      </w:r>
      <w:r w:rsid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downloadable 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>activities,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music, and more. It also gives parents, grandparents, caregivers, homeschoolers, educators, teachers</w:t>
      </w:r>
      <w:r w:rsidR="000C70FB">
        <w:rPr>
          <w:rFonts w:ascii="Times New Roman" w:eastAsia="Times New Roman" w:hAnsi="Times New Roman" w:cs="Times New Roman"/>
          <w:color w:val="000000"/>
          <w:sz w:val="19"/>
          <w:szCs w:val="19"/>
        </w:rPr>
        <w:t>,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and counselors </w:t>
      </w:r>
      <w:r w:rsidR="00564F2E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the 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tools to </w:t>
      </w:r>
      <w:r w:rsidR="00564F2E">
        <w:rPr>
          <w:rFonts w:ascii="Times New Roman" w:eastAsia="Times New Roman" w:hAnsi="Times New Roman" w:cs="Times New Roman"/>
          <w:color w:val="000000"/>
          <w:sz w:val="19"/>
          <w:szCs w:val="19"/>
        </w:rPr>
        <w:t>assist</w:t>
      </w:r>
      <w:r w:rsidR="00564F2E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 w:rsidR="00B54BE0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>children</w:t>
      </w:r>
      <w:r w:rsidR="00752058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in developing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confidence, strengthen self-esteem, and grow into assured leaders. The umbrella brand, known as </w:t>
      </w:r>
      <w:r w:rsidRPr="00FC1CB1"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>The World of Jane NOT Plain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  <w:vertAlign w:val="superscript"/>
        </w:rPr>
        <w:t>™</w:t>
      </w:r>
      <w:r w:rsidR="00B54BE0" w:rsidRPr="00FC1CB1">
        <w:rPr>
          <w:rFonts w:ascii="Times New Roman" w:eastAsia="Times New Roman" w:hAnsi="Times New Roman" w:cs="Times New Roman"/>
          <w:color w:val="000000"/>
          <w:sz w:val="19"/>
          <w:szCs w:val="19"/>
          <w:vertAlign w:val="superscript"/>
        </w:rPr>
        <w:t xml:space="preserve"> LLC</w:t>
      </w:r>
      <w:r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, has been successfully tested via its original </w:t>
      </w:r>
      <w:r w:rsidR="00B54BE0" w:rsidRPr="00FC1CB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Phase One research through </w:t>
      </w:r>
      <w:r w:rsidRPr="00FC1CB1"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>Jane NOT Plain</w:t>
      </w:r>
      <w:r w:rsidR="00B54BE0" w:rsidRPr="00FC1CB1"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>, LLC.</w:t>
      </w:r>
      <w:bookmarkStart w:id="0" w:name="_GoBack"/>
      <w:bookmarkEnd w:id="0"/>
    </w:p>
    <w:p w14:paraId="24FAC423" w14:textId="77777777" w:rsidR="00522B26" w:rsidRDefault="00522B26" w:rsidP="00FC1CB1">
      <w:pPr>
        <w:spacing w:after="0"/>
        <w:ind w:left="-900"/>
        <w:rPr>
          <w:rFonts w:ascii="Times New Roman" w:hAnsi="Times New Roman" w:cs="Times New Roman"/>
          <w:b/>
          <w:sz w:val="18"/>
          <w:szCs w:val="18"/>
        </w:rPr>
      </w:pPr>
    </w:p>
    <w:p w14:paraId="43432D16" w14:textId="77777777" w:rsidR="00522B26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# # #</w:t>
      </w:r>
    </w:p>
    <w:p w14:paraId="03256B94" w14:textId="77777777" w:rsidR="00522B26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b/>
          <w:sz w:val="18"/>
          <w:szCs w:val="18"/>
        </w:rPr>
      </w:pPr>
    </w:p>
    <w:p w14:paraId="4D9CC449" w14:textId="77777777" w:rsidR="00522B26" w:rsidRPr="006C315E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b/>
          <w:sz w:val="18"/>
          <w:szCs w:val="18"/>
        </w:rPr>
      </w:pPr>
      <w:r w:rsidRPr="006C315E">
        <w:rPr>
          <w:rFonts w:ascii="Times New Roman" w:hAnsi="Times New Roman" w:cs="Times New Roman"/>
          <w:b/>
          <w:sz w:val="18"/>
          <w:szCs w:val="18"/>
        </w:rPr>
        <w:t>Media Contact</w:t>
      </w:r>
      <w:r w:rsidRPr="006C315E">
        <w:rPr>
          <w:rFonts w:ascii="Times New Roman" w:hAnsi="Times New Roman" w:cs="Times New Roman"/>
          <w:b/>
          <w:sz w:val="18"/>
          <w:szCs w:val="18"/>
        </w:rPr>
        <w:tab/>
      </w:r>
      <w:r w:rsidRPr="006C315E">
        <w:rPr>
          <w:rFonts w:ascii="Times New Roman" w:hAnsi="Times New Roman" w:cs="Times New Roman"/>
          <w:b/>
          <w:sz w:val="18"/>
          <w:szCs w:val="18"/>
        </w:rPr>
        <w:tab/>
      </w:r>
      <w:r w:rsidRPr="006C315E">
        <w:rPr>
          <w:rFonts w:ascii="Times New Roman" w:hAnsi="Times New Roman" w:cs="Times New Roman"/>
          <w:b/>
          <w:sz w:val="18"/>
          <w:szCs w:val="18"/>
        </w:rPr>
        <w:tab/>
      </w:r>
      <w:r w:rsidRPr="006C315E"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Pr="006C315E">
        <w:rPr>
          <w:rFonts w:ascii="Times New Roman" w:hAnsi="Times New Roman" w:cs="Times New Roman"/>
          <w:b/>
          <w:sz w:val="18"/>
          <w:szCs w:val="18"/>
        </w:rPr>
        <w:t>Media Contact</w:t>
      </w:r>
    </w:p>
    <w:p w14:paraId="12231538" w14:textId="77777777" w:rsidR="00522B26" w:rsidRPr="006C315E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sz w:val="18"/>
          <w:szCs w:val="18"/>
        </w:rPr>
      </w:pPr>
      <w:r w:rsidRPr="006C315E">
        <w:rPr>
          <w:rFonts w:ascii="Times New Roman" w:hAnsi="Times New Roman" w:cs="Times New Roman"/>
          <w:sz w:val="18"/>
          <w:szCs w:val="18"/>
        </w:rPr>
        <w:t>Georgiana Francisco</w:t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>Dona Rudderow Sturn</w:t>
      </w:r>
    </w:p>
    <w:p w14:paraId="66F1B0A6" w14:textId="77777777" w:rsidR="00522B26" w:rsidRPr="006C315E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sz w:val="18"/>
          <w:szCs w:val="18"/>
        </w:rPr>
      </w:pPr>
      <w:proofErr w:type="spellStart"/>
      <w:r w:rsidRPr="006C315E">
        <w:rPr>
          <w:rFonts w:ascii="Times New Roman" w:hAnsi="Times New Roman" w:cs="Times New Roman"/>
          <w:sz w:val="18"/>
          <w:szCs w:val="18"/>
        </w:rPr>
        <w:t>ByGeorge</w:t>
      </w:r>
      <w:proofErr w:type="spellEnd"/>
      <w:r w:rsidRPr="006C315E">
        <w:rPr>
          <w:rFonts w:ascii="Times New Roman" w:hAnsi="Times New Roman" w:cs="Times New Roman"/>
          <w:sz w:val="18"/>
          <w:szCs w:val="18"/>
        </w:rPr>
        <w:t xml:space="preserve"> Communications</w:t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>The JNP Project</w:t>
      </w:r>
    </w:p>
    <w:p w14:paraId="6112D00E" w14:textId="77777777" w:rsidR="00522B26" w:rsidRPr="006C315E" w:rsidRDefault="00752058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522B26" w:rsidRPr="006C315E">
          <w:rPr>
            <w:rStyle w:val="Hyperlink"/>
            <w:rFonts w:ascii="Times New Roman" w:hAnsi="Times New Roman" w:cs="Times New Roman"/>
            <w:sz w:val="18"/>
            <w:szCs w:val="18"/>
          </w:rPr>
          <w:t>gf@bygeorgecommunications.com</w:t>
        </w:r>
      </w:hyperlink>
      <w:r w:rsidR="00522B26" w:rsidRPr="006C315E">
        <w:rPr>
          <w:rFonts w:ascii="Times New Roman" w:hAnsi="Times New Roman" w:cs="Times New Roman"/>
          <w:sz w:val="18"/>
          <w:szCs w:val="18"/>
        </w:rPr>
        <w:tab/>
      </w:r>
      <w:r w:rsidR="00522B26" w:rsidRPr="006C315E">
        <w:rPr>
          <w:rFonts w:ascii="Times New Roman" w:hAnsi="Times New Roman" w:cs="Times New Roman"/>
          <w:sz w:val="18"/>
          <w:szCs w:val="18"/>
        </w:rPr>
        <w:tab/>
      </w:r>
      <w:r w:rsidR="00522B26">
        <w:rPr>
          <w:rFonts w:ascii="Times New Roman" w:hAnsi="Times New Roman" w:cs="Times New Roman"/>
          <w:sz w:val="18"/>
          <w:szCs w:val="18"/>
        </w:rPr>
        <w:tab/>
      </w:r>
      <w:r w:rsidR="00522B26">
        <w:rPr>
          <w:rFonts w:ascii="Times New Roman" w:hAnsi="Times New Roman" w:cs="Times New Roman"/>
          <w:sz w:val="18"/>
          <w:szCs w:val="18"/>
        </w:rPr>
        <w:tab/>
      </w:r>
      <w:r w:rsidR="00522B26">
        <w:rPr>
          <w:rFonts w:ascii="Times New Roman" w:hAnsi="Times New Roman" w:cs="Times New Roman"/>
          <w:sz w:val="18"/>
          <w:szCs w:val="18"/>
        </w:rPr>
        <w:tab/>
      </w:r>
      <w:r w:rsidR="00522B26">
        <w:rPr>
          <w:rFonts w:ascii="Times New Roman" w:hAnsi="Times New Roman" w:cs="Times New Roman"/>
          <w:sz w:val="18"/>
          <w:szCs w:val="18"/>
        </w:rPr>
        <w:tab/>
      </w:r>
      <w:r w:rsidR="00522B26" w:rsidRPr="006C315E">
        <w:rPr>
          <w:rFonts w:ascii="Times New Roman" w:hAnsi="Times New Roman" w:cs="Times New Roman"/>
          <w:sz w:val="18"/>
          <w:szCs w:val="18"/>
        </w:rPr>
        <w:t>dona@</w:t>
      </w:r>
      <w:r w:rsidR="00522B26">
        <w:rPr>
          <w:rFonts w:ascii="Times New Roman" w:hAnsi="Times New Roman" w:cs="Times New Roman"/>
          <w:sz w:val="18"/>
          <w:szCs w:val="18"/>
        </w:rPr>
        <w:t>the</w:t>
      </w:r>
      <w:r w:rsidR="00522B26" w:rsidRPr="006C315E">
        <w:rPr>
          <w:rFonts w:ascii="Times New Roman" w:hAnsi="Times New Roman" w:cs="Times New Roman"/>
          <w:sz w:val="18"/>
          <w:szCs w:val="18"/>
        </w:rPr>
        <w:t>jnpproject.com</w:t>
      </w:r>
      <w:r w:rsidR="00522B26" w:rsidRPr="006C315E">
        <w:rPr>
          <w:rFonts w:ascii="Times New Roman" w:hAnsi="Times New Roman" w:cs="Times New Roman"/>
          <w:sz w:val="18"/>
          <w:szCs w:val="18"/>
        </w:rPr>
        <w:tab/>
      </w:r>
    </w:p>
    <w:p w14:paraId="29C49DAD" w14:textId="31C5DF1F" w:rsidR="00522B26" w:rsidRPr="007D2DB8" w:rsidRDefault="00522B26" w:rsidP="00522B26">
      <w:pPr>
        <w:tabs>
          <w:tab w:val="left" w:pos="1170"/>
        </w:tabs>
        <w:spacing w:after="0"/>
        <w:ind w:left="-900"/>
        <w:rPr>
          <w:rFonts w:ascii="Times New Roman" w:hAnsi="Times New Roman" w:cs="Times New Roman"/>
          <w:sz w:val="18"/>
          <w:szCs w:val="18"/>
        </w:rPr>
      </w:pPr>
      <w:r w:rsidRPr="006C315E">
        <w:rPr>
          <w:rFonts w:ascii="Times New Roman" w:hAnsi="Times New Roman" w:cs="Times New Roman"/>
          <w:sz w:val="18"/>
          <w:szCs w:val="18"/>
        </w:rPr>
        <w:t>609-714-9660</w:t>
      </w:r>
      <w:r w:rsidR="00564F2E">
        <w:rPr>
          <w:rFonts w:ascii="Times New Roman" w:hAnsi="Times New Roman" w:cs="Times New Roman"/>
          <w:sz w:val="18"/>
          <w:szCs w:val="18"/>
        </w:rPr>
        <w:t xml:space="preserve">  </w:t>
      </w:r>
      <w:proofErr w:type="gramStart"/>
      <w:r w:rsidR="00564F2E">
        <w:rPr>
          <w:rFonts w:ascii="Times New Roman" w:hAnsi="Times New Roman" w:cs="Times New Roman"/>
          <w:sz w:val="18"/>
          <w:szCs w:val="18"/>
        </w:rPr>
        <w:t xml:space="preserve">|  </w:t>
      </w:r>
      <w:r w:rsidRPr="006C315E">
        <w:rPr>
          <w:rFonts w:ascii="Times New Roman" w:hAnsi="Times New Roman" w:cs="Times New Roman"/>
          <w:sz w:val="18"/>
          <w:szCs w:val="18"/>
        </w:rPr>
        <w:t>609</w:t>
      </w:r>
      <w:proofErr w:type="gramEnd"/>
      <w:r w:rsidRPr="006C315E">
        <w:rPr>
          <w:rFonts w:ascii="Times New Roman" w:hAnsi="Times New Roman" w:cs="Times New Roman"/>
          <w:sz w:val="18"/>
          <w:szCs w:val="18"/>
        </w:rPr>
        <w:t>-417-4190</w:t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6C315E">
        <w:rPr>
          <w:rFonts w:ascii="Times New Roman" w:eastAsia="Times New Roman" w:hAnsi="Times New Roman" w:cs="Times New Roman"/>
          <w:sz w:val="18"/>
          <w:szCs w:val="18"/>
        </w:rPr>
        <w:t>410-224-3878</w:t>
      </w:r>
    </w:p>
    <w:p w14:paraId="76E1C199" w14:textId="77777777" w:rsidR="00522B26" w:rsidRPr="00522B26" w:rsidRDefault="00887548" w:rsidP="00522B26">
      <w:r>
        <w:t xml:space="preserve"> </w:t>
      </w:r>
    </w:p>
    <w:sectPr w:rsidR="00522B26" w:rsidRPr="00522B26" w:rsidSect="00FC1CB1">
      <w:headerReference w:type="default" r:id="rId11"/>
      <w:pgSz w:w="12240" w:h="15840"/>
      <w:pgMar w:top="2880" w:right="1800" w:bottom="1350" w:left="180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BE6B9" w14:textId="77777777" w:rsidR="00CB0A61" w:rsidRDefault="00CB0A61" w:rsidP="00167174">
      <w:r>
        <w:separator/>
      </w:r>
    </w:p>
  </w:endnote>
  <w:endnote w:type="continuationSeparator" w:id="0">
    <w:p w14:paraId="506AF104" w14:textId="77777777" w:rsidR="00CB0A61" w:rsidRDefault="00CB0A61" w:rsidP="0016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40A90" w14:textId="77777777" w:rsidR="00CB0A61" w:rsidRDefault="00CB0A61" w:rsidP="00167174">
      <w:r>
        <w:separator/>
      </w:r>
    </w:p>
  </w:footnote>
  <w:footnote w:type="continuationSeparator" w:id="0">
    <w:p w14:paraId="3EC239A3" w14:textId="77777777" w:rsidR="00CB0A61" w:rsidRDefault="00CB0A61" w:rsidP="001671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E75DE" w14:textId="77777777" w:rsidR="006F388A" w:rsidRDefault="006F388A">
    <w:pPr>
      <w:pStyle w:val="Header"/>
      <w:rPr>
        <w:rFonts w:hint="eastAsia"/>
      </w:rPr>
    </w:pPr>
    <w:r>
      <w:rPr>
        <w:rFonts w:hint="eastAsia"/>
        <w:noProof/>
        <w:lang w:eastAsia="en-US"/>
      </w:rPr>
      <w:drawing>
        <wp:anchor distT="0" distB="0" distL="114300" distR="114300" simplePos="0" relativeHeight="251658240" behindDoc="1" locked="0" layoutInCell="1" allowOverlap="1" wp14:anchorId="6E91A9CF" wp14:editId="652C5951">
          <wp:simplePos x="0" y="0"/>
          <wp:positionH relativeFrom="page">
            <wp:posOffset>0</wp:posOffset>
          </wp:positionH>
          <wp:positionV relativeFrom="page">
            <wp:posOffset>-35560</wp:posOffset>
          </wp:positionV>
          <wp:extent cx="7772400" cy="975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5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26"/>
    <w:rsid w:val="0002129F"/>
    <w:rsid w:val="0006013C"/>
    <w:rsid w:val="000C70FB"/>
    <w:rsid w:val="0010482A"/>
    <w:rsid w:val="001648D7"/>
    <w:rsid w:val="00167174"/>
    <w:rsid w:val="001C5971"/>
    <w:rsid w:val="0020295A"/>
    <w:rsid w:val="002307A3"/>
    <w:rsid w:val="00236D31"/>
    <w:rsid w:val="002C1925"/>
    <w:rsid w:val="00312E8F"/>
    <w:rsid w:val="003C28F8"/>
    <w:rsid w:val="004555ED"/>
    <w:rsid w:val="0048612C"/>
    <w:rsid w:val="00521787"/>
    <w:rsid w:val="00522B26"/>
    <w:rsid w:val="00532A21"/>
    <w:rsid w:val="00552EFD"/>
    <w:rsid w:val="00557B79"/>
    <w:rsid w:val="00564F2E"/>
    <w:rsid w:val="005B0FEA"/>
    <w:rsid w:val="005D6799"/>
    <w:rsid w:val="005F7059"/>
    <w:rsid w:val="00604737"/>
    <w:rsid w:val="00647EBE"/>
    <w:rsid w:val="006549F2"/>
    <w:rsid w:val="006F388A"/>
    <w:rsid w:val="00725C04"/>
    <w:rsid w:val="00752058"/>
    <w:rsid w:val="008217B0"/>
    <w:rsid w:val="008262BC"/>
    <w:rsid w:val="008474FF"/>
    <w:rsid w:val="00887548"/>
    <w:rsid w:val="008E1F4D"/>
    <w:rsid w:val="008F6901"/>
    <w:rsid w:val="009C127C"/>
    <w:rsid w:val="009D3F20"/>
    <w:rsid w:val="00A1104C"/>
    <w:rsid w:val="00A12403"/>
    <w:rsid w:val="00A12CD4"/>
    <w:rsid w:val="00AD3328"/>
    <w:rsid w:val="00B05AD4"/>
    <w:rsid w:val="00B4408B"/>
    <w:rsid w:val="00B54BE0"/>
    <w:rsid w:val="00BA0593"/>
    <w:rsid w:val="00C22BD5"/>
    <w:rsid w:val="00C93253"/>
    <w:rsid w:val="00CB0A61"/>
    <w:rsid w:val="00CD18A6"/>
    <w:rsid w:val="00CD1B88"/>
    <w:rsid w:val="00D113CB"/>
    <w:rsid w:val="00D3316A"/>
    <w:rsid w:val="00D42899"/>
    <w:rsid w:val="00DA64F2"/>
    <w:rsid w:val="00DE1077"/>
    <w:rsid w:val="00DF231F"/>
    <w:rsid w:val="00E36EEE"/>
    <w:rsid w:val="00F211F5"/>
    <w:rsid w:val="00F81088"/>
    <w:rsid w:val="00F94782"/>
    <w:rsid w:val="00FC1CB1"/>
    <w:rsid w:val="00FC42DC"/>
    <w:rsid w:val="00FD6522"/>
    <w:rsid w:val="00FF31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F67B3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thejnpproject.com/," TargetMode="External"/><Relationship Id="rId8" Type="http://schemas.openxmlformats.org/officeDocument/2006/relationships/hyperlink" Target="http://www.theJNPproject.com" TargetMode="External"/><Relationship Id="rId9" Type="http://schemas.openxmlformats.org/officeDocument/2006/relationships/hyperlink" Target="http://thejnpproject.com/product-caategory/aventure-stories/" TargetMode="External"/><Relationship Id="rId10" Type="http://schemas.openxmlformats.org/officeDocument/2006/relationships/hyperlink" Target="mailto:gf@bygeorgecommunica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JNP\JNP_LetterHead-FORM-Revised-First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\Users\Owner\Desktop\JNP\JNP_LetterHead-FORM-Revised-FirstPage.dotx</Template>
  <TotalTime>3</TotalTime>
  <Pages>1</Pages>
  <Words>531</Words>
  <Characters>3032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Donaco Design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Dona Rudderow Sturn</cp:lastModifiedBy>
  <cp:revision>4</cp:revision>
  <dcterms:created xsi:type="dcterms:W3CDTF">2015-03-18T21:09:00Z</dcterms:created>
  <dcterms:modified xsi:type="dcterms:W3CDTF">2015-03-19T02:22:00Z</dcterms:modified>
</cp:coreProperties>
</file>